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B213EDE" w14:textId="76523135" w:rsidR="009E4127" w:rsidRDefault="00465F01" w:rsidP="004E50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F17FEE" wp14:editId="4A36B670">
                <wp:simplePos x="0" y="0"/>
                <wp:positionH relativeFrom="margin">
                  <wp:align>right</wp:align>
                </wp:positionH>
                <wp:positionV relativeFrom="paragraph">
                  <wp:posOffset>-683895</wp:posOffset>
                </wp:positionV>
                <wp:extent cx="6837045" cy="12668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7045" cy="1266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2980C" w14:textId="75CC24DA" w:rsidR="00950552" w:rsidRPr="00465F01" w:rsidRDefault="00465F01" w:rsidP="00465F01">
                            <w:pPr>
                              <w:pStyle w:val="Heading1"/>
                              <w:spacing w:line="240" w:lineRule="auto"/>
                              <w:rPr>
                                <w:color w:val="FFFFFF" w:themeColor="background1"/>
                                <w:sz w:val="46"/>
                                <w:szCs w:val="46"/>
                              </w:rPr>
                            </w:pPr>
                            <w:r w:rsidRPr="00465F01">
                              <w:rPr>
                                <w:color w:val="FFFFFF" w:themeColor="background1"/>
                                <w:sz w:val="46"/>
                                <w:szCs w:val="46"/>
                              </w:rPr>
                              <w:t>Half-Term</w:t>
                            </w:r>
                            <w:r w:rsidR="00950552" w:rsidRPr="00465F01">
                              <w:rPr>
                                <w:color w:val="FFFFFF" w:themeColor="background1"/>
                                <w:sz w:val="46"/>
                                <w:szCs w:val="46"/>
                              </w:rPr>
                              <w:t xml:space="preserve"> of Wellbeing</w:t>
                            </w:r>
                          </w:p>
                          <w:p w14:paraId="79FEC47F" w14:textId="79597851" w:rsidR="00465F01" w:rsidRPr="00465F01" w:rsidRDefault="00465F01" w:rsidP="00465F01">
                            <w:pPr>
                              <w:spacing w:line="240" w:lineRule="auto"/>
                              <w:jc w:val="center"/>
                              <w:rPr>
                                <w:sz w:val="24"/>
                                <w:szCs w:val="24"/>
                                <w:lang w:eastAsia="en-US"/>
                              </w:rPr>
                            </w:pPr>
                            <w:r w:rsidRPr="00465F01">
                              <w:rPr>
                                <w:sz w:val="24"/>
                                <w:szCs w:val="24"/>
                                <w:lang w:eastAsia="en-US"/>
                              </w:rPr>
                              <w:t>This week we have been celebrating Children’s Mental Health Week in school. Over half-term we encourage you all to enjoy some mental wellbeing activities. How many can you do?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F17F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7.15pt;margin-top:-53.85pt;width:538.35pt;height:99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" filled="f" stroked="f">
                <v:textbox>
                  <w:txbxContent>
                    <w:p w14:paraId="60B2980C" w14:textId="75CC24DA" w:rsidR="00950552" w:rsidRPr="00465F01" w:rsidRDefault="00465F01" w:rsidP="00465F01">
                      <w:pPr>
                        <w:pStyle w:val="Heading1"/>
                        <w:spacing w:line="240" w:lineRule="auto"/>
                        <w:rPr>
                          <w:color w:val="FFFFFF" w:themeColor="background1"/>
                          <w:sz w:val="46"/>
                          <w:szCs w:val="46"/>
                        </w:rPr>
                      </w:pPr>
                      <w:r w:rsidRPr="00465F01">
                        <w:rPr>
                          <w:color w:val="FFFFFF" w:themeColor="background1"/>
                          <w:sz w:val="46"/>
                          <w:szCs w:val="46"/>
                        </w:rPr>
                        <w:t>Half-Term</w:t>
                      </w:r>
                      <w:r w:rsidR="00950552" w:rsidRPr="00465F01">
                        <w:rPr>
                          <w:color w:val="FFFFFF" w:themeColor="background1"/>
                          <w:sz w:val="46"/>
                          <w:szCs w:val="46"/>
                        </w:rPr>
                        <w:t xml:space="preserve"> of Wellbeing</w:t>
                      </w:r>
                    </w:p>
                    <w:p w14:paraId="79FEC47F" w14:textId="79597851" w:rsidR="00465F01" w:rsidRPr="00465F01" w:rsidRDefault="00465F01" w:rsidP="00465F01">
                      <w:pPr>
                        <w:spacing w:line="240" w:lineRule="auto"/>
                        <w:jc w:val="center"/>
                        <w:rPr>
                          <w:sz w:val="24"/>
                          <w:szCs w:val="24"/>
                          <w:lang w:eastAsia="en-US"/>
                        </w:rPr>
                      </w:pPr>
                      <w:r w:rsidRPr="00465F01">
                        <w:rPr>
                          <w:sz w:val="24"/>
                          <w:szCs w:val="24"/>
                          <w:lang w:eastAsia="en-US"/>
                        </w:rPr>
                        <w:t>This week we have been celebrating Children’s Mental Health Week in school. Over half-term we encourage you all to enjoy some mental wellbeing activities. How many can you do?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BDDF4E" wp14:editId="06C748A3">
                <wp:simplePos x="0" y="0"/>
                <wp:positionH relativeFrom="margin">
                  <wp:posOffset>2570480</wp:posOffset>
                </wp:positionH>
                <wp:positionV relativeFrom="paragraph">
                  <wp:posOffset>321945</wp:posOffset>
                </wp:positionV>
                <wp:extent cx="1699260" cy="373380"/>
                <wp:effectExtent l="0" t="0" r="0" b="0"/>
                <wp:wrapNone/>
                <wp:docPr id="10831496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D4C64" w14:textId="3D79E8E8" w:rsidR="00950552" w:rsidRPr="00950552" w:rsidRDefault="00950552" w:rsidP="009505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0552">
                              <w:rPr>
                                <w:b/>
                                <w:bCs/>
                              </w:rPr>
                              <w:t>Wellbeing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BDDF4E" id="_x0000_s1027" type="#_x0000_t202" style="position:absolute;left:0;text-align:left;margin-left:202.4pt;margin-top:25.35pt;width:133.8pt;height:29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" filled="f" stroked="f">
                <v:textbox>
                  <w:txbxContent>
                    <w:p w14:paraId="56DD4C64" w14:textId="3D79E8E8" w:rsidR="00950552" w:rsidRPr="00950552" w:rsidRDefault="00950552" w:rsidP="0095055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0552">
                        <w:rPr>
                          <w:b/>
                          <w:bCs/>
                        </w:rPr>
                        <w:t>Wellbeing Activity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759A72" w14:textId="62C494C2" w:rsidR="009E4127" w:rsidRPr="009E4127" w:rsidRDefault="00465F01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A01DECD" wp14:editId="13C919EF">
                <wp:simplePos x="0" y="0"/>
                <wp:positionH relativeFrom="margin">
                  <wp:posOffset>5651500</wp:posOffset>
                </wp:positionH>
                <wp:positionV relativeFrom="paragraph">
                  <wp:posOffset>45085</wp:posOffset>
                </wp:positionV>
                <wp:extent cx="1188720" cy="373380"/>
                <wp:effectExtent l="0" t="0" r="0" b="0"/>
                <wp:wrapNone/>
                <wp:docPr id="8084998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B88E7" w14:textId="0C758715" w:rsidR="00950552" w:rsidRPr="00950552" w:rsidRDefault="00950552" w:rsidP="009505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0552">
                              <w:rPr>
                                <w:b/>
                                <w:bCs/>
                              </w:rPr>
                              <w:t>Completed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A01DECD" id="_x0000_s1028" type="#_x0000_t202" style="position:absolute;left:0;text-align:left;margin-left:445pt;margin-top:3.55pt;width:93.6pt;height:29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" filled="f" stroked="f">
                <v:textbox>
                  <w:txbxContent>
                    <w:p w14:paraId="690B88E7" w14:textId="0C758715" w:rsidR="00950552" w:rsidRPr="00950552" w:rsidRDefault="00950552" w:rsidP="0095055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0552">
                        <w:rPr>
                          <w:b/>
                          <w:bCs/>
                        </w:rPr>
                        <w:t>Completed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B2F26A" w14:textId="2A8BC526" w:rsidR="009E4127" w:rsidRPr="009E4127" w:rsidRDefault="00465F01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F551C3A" wp14:editId="579B65C8">
                <wp:simplePos x="0" y="0"/>
                <wp:positionH relativeFrom="margin">
                  <wp:posOffset>1508760</wp:posOffset>
                </wp:positionH>
                <wp:positionV relativeFrom="paragraph">
                  <wp:posOffset>15875</wp:posOffset>
                </wp:positionV>
                <wp:extent cx="3749040" cy="1005840"/>
                <wp:effectExtent l="0" t="0" r="0" b="3810"/>
                <wp:wrapNone/>
                <wp:docPr id="298832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F8A93" w14:textId="618F4D2C" w:rsidR="00950552" w:rsidRPr="00950552" w:rsidRDefault="00950552" w:rsidP="00950552">
                            <w:pPr>
                              <w:spacing w:line="24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950552">
                              <w:rPr>
                                <w:b/>
                                <w:bCs/>
                              </w:rPr>
                              <w:t>Musical Drawings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950552">
                              <w:t>Play some calming, classical music. As you listen to the music, draw the pictures and shapes that come into your mind.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551C3A" id="_x0000_s1029" type="#_x0000_t202" style="position:absolute;left:0;text-align:left;margin-left:118.8pt;margin-top:1.25pt;width:295.2pt;height:79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" filled="f" stroked="f">
                <v:textbox>
                  <w:txbxContent>
                    <w:p w14:paraId="422F8A93" w14:textId="618F4D2C" w:rsidR="00950552" w:rsidRPr="00950552" w:rsidRDefault="00950552" w:rsidP="00950552">
                      <w:pPr>
                        <w:spacing w:line="240" w:lineRule="auto"/>
                        <w:jc w:val="left"/>
                        <w:rPr>
                          <w:b/>
                          <w:bCs/>
                        </w:rPr>
                      </w:pPr>
                      <w:r w:rsidRPr="00950552">
                        <w:rPr>
                          <w:b/>
                          <w:bCs/>
                        </w:rPr>
                        <w:t>Musical Drawings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950552">
                        <w:t>Play some calming, classical music. As you listen to the music, draw the pictures and shapes that come into your mind.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552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A88323" wp14:editId="0FEC6BEC">
                <wp:simplePos x="0" y="0"/>
                <wp:positionH relativeFrom="margin">
                  <wp:posOffset>-9525</wp:posOffset>
                </wp:positionH>
                <wp:positionV relativeFrom="paragraph">
                  <wp:posOffset>86360</wp:posOffset>
                </wp:positionV>
                <wp:extent cx="1539240" cy="304800"/>
                <wp:effectExtent l="0" t="0" r="0" b="0"/>
                <wp:wrapNone/>
                <wp:docPr id="925399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7EE54" w14:textId="5175E349" w:rsidR="00950552" w:rsidRPr="00950552" w:rsidRDefault="00465F01" w:rsidP="009505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A88323" id="_x0000_s1030" type="#_x0000_t202" style="position:absolute;left:0;text-align:left;margin-left:-.75pt;margin-top:6.8pt;width:121.2pt;height:2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" filled="f" stroked="f">
                <v:textbox>
                  <w:txbxContent>
                    <w:p w14:paraId="5067EE54" w14:textId="5175E349" w:rsidR="00950552" w:rsidRPr="00950552" w:rsidRDefault="00465F01" w:rsidP="0095055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0A8EAC" w14:textId="39467448" w:rsidR="009E4127" w:rsidRPr="009E4127" w:rsidRDefault="009E4127" w:rsidP="009E4127"/>
    <w:p w14:paraId="1F101EE0" w14:textId="507B076E" w:rsidR="009E4127" w:rsidRPr="009E4127" w:rsidRDefault="00950552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1AE0F5E" wp14:editId="73FE39DE">
                <wp:simplePos x="0" y="0"/>
                <wp:positionH relativeFrom="margin">
                  <wp:posOffset>1524000</wp:posOffset>
                </wp:positionH>
                <wp:positionV relativeFrom="paragraph">
                  <wp:posOffset>339725</wp:posOffset>
                </wp:positionV>
                <wp:extent cx="3550920" cy="944880"/>
                <wp:effectExtent l="0" t="0" r="0" b="0"/>
                <wp:wrapNone/>
                <wp:docPr id="20501356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AE03C" w14:textId="265036AD" w:rsidR="00950552" w:rsidRPr="00950552" w:rsidRDefault="00950552" w:rsidP="00950552">
                            <w:pPr>
                              <w:spacing w:line="24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950552">
                              <w:rPr>
                                <w:b/>
                                <w:bCs/>
                              </w:rPr>
                              <w:t>Cloud Clues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950552">
                              <w:t>Go outside or look through your window</w:t>
                            </w:r>
                            <w:r>
                              <w:t xml:space="preserve"> </w:t>
                            </w:r>
                            <w:r w:rsidRPr="00950552">
                              <w:t>up at the sky. Watch the clouds. How are</w:t>
                            </w:r>
                            <w:r>
                              <w:t xml:space="preserve"> </w:t>
                            </w:r>
                            <w:r w:rsidRPr="00950552">
                              <w:t>they moving? Can you see any shapes in them?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AE0F5E" id="_x0000_s1031" type="#_x0000_t202" style="position:absolute;left:0;text-align:left;margin-left:120pt;margin-top:26.75pt;width:279.6pt;height:74.4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" filled="f" stroked="f">
                <v:textbox>
                  <w:txbxContent>
                    <w:p w14:paraId="430AE03C" w14:textId="265036AD" w:rsidR="00950552" w:rsidRPr="00950552" w:rsidRDefault="00950552" w:rsidP="00950552">
                      <w:pPr>
                        <w:spacing w:line="240" w:lineRule="auto"/>
                        <w:jc w:val="left"/>
                        <w:rPr>
                          <w:b/>
                          <w:bCs/>
                        </w:rPr>
                      </w:pPr>
                      <w:r w:rsidRPr="00950552">
                        <w:rPr>
                          <w:b/>
                          <w:bCs/>
                        </w:rPr>
                        <w:t>Cloud Clues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950552">
                        <w:t>Go outside or look through your window</w:t>
                      </w:r>
                      <w:r>
                        <w:t xml:space="preserve"> </w:t>
                      </w:r>
                      <w:r w:rsidRPr="00950552">
                        <w:t>up at the sky. Watch the clouds. How are</w:t>
                      </w:r>
                      <w:r>
                        <w:t xml:space="preserve"> </w:t>
                      </w:r>
                      <w:r w:rsidRPr="00950552">
                        <w:t>they moving? Can you see any shapes in them?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7D284E" w14:textId="26098B2D" w:rsidR="009E4127" w:rsidRPr="009E4127" w:rsidRDefault="00950552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8D8C84" wp14:editId="3B9311DA">
                <wp:simplePos x="0" y="0"/>
                <wp:positionH relativeFrom="margin">
                  <wp:posOffset>0</wp:posOffset>
                </wp:positionH>
                <wp:positionV relativeFrom="paragraph">
                  <wp:posOffset>45085</wp:posOffset>
                </wp:positionV>
                <wp:extent cx="1539240" cy="304800"/>
                <wp:effectExtent l="0" t="0" r="0" b="0"/>
                <wp:wrapNone/>
                <wp:docPr id="17944595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AEBFD" w14:textId="595F2FDF" w:rsidR="00950552" w:rsidRPr="00950552" w:rsidRDefault="00465F01" w:rsidP="009505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8D8C84" id="_x0000_s1032" type="#_x0000_t202" style="position:absolute;left:0;text-align:left;margin-left:0;margin-top:3.55pt;width:121.2pt;height:2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" filled="f" stroked="f">
                <v:textbox>
                  <w:txbxContent>
                    <w:p w14:paraId="3A8AEBFD" w14:textId="595F2FDF" w:rsidR="00950552" w:rsidRPr="00950552" w:rsidRDefault="00465F01" w:rsidP="0095055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800345" w14:textId="1E901DE8" w:rsidR="009E4127" w:rsidRPr="009E4127" w:rsidRDefault="009E4127" w:rsidP="009E4127"/>
    <w:p w14:paraId="3E0A13C1" w14:textId="3825890A" w:rsidR="009E4127" w:rsidRPr="009E4127" w:rsidRDefault="00465F01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D34C736" wp14:editId="2840CD2C">
                <wp:simplePos x="0" y="0"/>
                <wp:positionH relativeFrom="margin">
                  <wp:posOffset>1558290</wp:posOffset>
                </wp:positionH>
                <wp:positionV relativeFrom="paragraph">
                  <wp:posOffset>233045</wp:posOffset>
                </wp:positionV>
                <wp:extent cx="3550920" cy="1325880"/>
                <wp:effectExtent l="0" t="0" r="0" b="0"/>
                <wp:wrapNone/>
                <wp:docPr id="819156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1325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09E2D" w14:textId="258F4048" w:rsidR="00306D3B" w:rsidRPr="00306D3B" w:rsidRDefault="00306D3B" w:rsidP="00306D3B">
                            <w:pPr>
                              <w:spacing w:line="24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06D3B">
                              <w:rPr>
                                <w:b/>
                                <w:bCs/>
                              </w:rPr>
                              <w:t>Nature Walk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306D3B">
                              <w:t>Go for a walk or take a look around your</w:t>
                            </w:r>
                            <w:r>
                              <w:t xml:space="preserve"> </w:t>
                            </w:r>
                            <w:r w:rsidRPr="00306D3B">
                              <w:t xml:space="preserve">garden or </w:t>
                            </w:r>
                            <w:proofErr w:type="gramStart"/>
                            <w:r w:rsidRPr="00306D3B">
                              <w:t>local park</w:t>
                            </w:r>
                            <w:proofErr w:type="gramEnd"/>
                            <w:r w:rsidRPr="00306D3B">
                              <w:t>. What can you see?</w:t>
                            </w:r>
                            <w:r>
                              <w:t xml:space="preserve"> </w:t>
                            </w:r>
                            <w:r w:rsidRPr="00306D3B">
                              <w:t>What can you hear? Pick up a stick and</w:t>
                            </w:r>
                            <w:r>
                              <w:t xml:space="preserve"> </w:t>
                            </w:r>
                            <w:r w:rsidRPr="00306D3B">
                              <w:t>make a pattern in the mud. Find a leaf and hold it</w:t>
                            </w:r>
                            <w:r>
                              <w:t xml:space="preserve"> </w:t>
                            </w:r>
                            <w:r w:rsidRPr="00306D3B">
                              <w:t>in your hand. What does it feel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34C736" id="_x0000_s1033" type="#_x0000_t202" style="position:absolute;left:0;text-align:left;margin-left:122.7pt;margin-top:18.35pt;width:279.6pt;height:104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" filled="f" stroked="f">
                <v:textbox>
                  <w:txbxContent>
                    <w:p w14:paraId="55F09E2D" w14:textId="258F4048" w:rsidR="00306D3B" w:rsidRPr="00306D3B" w:rsidRDefault="00306D3B" w:rsidP="00306D3B">
                      <w:pPr>
                        <w:spacing w:line="240" w:lineRule="auto"/>
                        <w:jc w:val="left"/>
                        <w:rPr>
                          <w:b/>
                          <w:bCs/>
                        </w:rPr>
                      </w:pPr>
                      <w:r w:rsidRPr="00306D3B">
                        <w:rPr>
                          <w:b/>
                          <w:bCs/>
                        </w:rPr>
                        <w:t>Nature Walk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306D3B">
                        <w:t xml:space="preserve">Go for a walk or </w:t>
                      </w:r>
                      <w:proofErr w:type="gramStart"/>
                      <w:r w:rsidRPr="00306D3B">
                        <w:t>take a look</w:t>
                      </w:r>
                      <w:proofErr w:type="gramEnd"/>
                      <w:r w:rsidRPr="00306D3B">
                        <w:t xml:space="preserve"> around your</w:t>
                      </w:r>
                      <w:r>
                        <w:t xml:space="preserve"> </w:t>
                      </w:r>
                      <w:r w:rsidRPr="00306D3B">
                        <w:t>garden or local park. What can you see?</w:t>
                      </w:r>
                      <w:r>
                        <w:t xml:space="preserve"> </w:t>
                      </w:r>
                      <w:r w:rsidRPr="00306D3B">
                        <w:t>What can you hear? Pick up a stick and</w:t>
                      </w:r>
                      <w:r>
                        <w:t xml:space="preserve"> </w:t>
                      </w:r>
                      <w:r w:rsidRPr="00306D3B">
                        <w:t>make a pattern in the mud. Find a leaf and hold it</w:t>
                      </w:r>
                      <w:r>
                        <w:t xml:space="preserve"> </w:t>
                      </w:r>
                      <w:r w:rsidRPr="00306D3B">
                        <w:t>in your hand. What does it feel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A4BAF7" w14:textId="1A292963" w:rsidR="009E4127" w:rsidRPr="009E4127" w:rsidRDefault="00950552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EC7A6C" wp14:editId="4EA60355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1539240" cy="304800"/>
                <wp:effectExtent l="0" t="0" r="0" b="0"/>
                <wp:wrapNone/>
                <wp:docPr id="1450497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4D44A" w14:textId="5ED8D175" w:rsidR="00950552" w:rsidRPr="00950552" w:rsidRDefault="00465F01" w:rsidP="009505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EC7A6C" id="_x0000_s1034" type="#_x0000_t202" style="position:absolute;left:0;text-align:left;margin-left:0;margin-top:17.7pt;width:121.2pt;height:2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" filled="f" stroked="f">
                <v:textbox>
                  <w:txbxContent>
                    <w:p w14:paraId="30C4D44A" w14:textId="5ED8D175" w:rsidR="00950552" w:rsidRPr="00950552" w:rsidRDefault="00465F01" w:rsidP="0095055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A56622" w14:textId="5A76E19E" w:rsidR="009E4127" w:rsidRPr="009E4127" w:rsidRDefault="009E4127" w:rsidP="009E4127"/>
    <w:p w14:paraId="414BD602" w14:textId="3107C6F1" w:rsidR="009E4127" w:rsidRPr="009E4127" w:rsidRDefault="009E4127" w:rsidP="009E4127"/>
    <w:p w14:paraId="155DD24A" w14:textId="18800EA3" w:rsidR="009E4127" w:rsidRPr="009E4127" w:rsidRDefault="00465F01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B9F4FFE" wp14:editId="32998683">
                <wp:simplePos x="0" y="0"/>
                <wp:positionH relativeFrom="margin">
                  <wp:posOffset>1525905</wp:posOffset>
                </wp:positionH>
                <wp:positionV relativeFrom="paragraph">
                  <wp:posOffset>285115</wp:posOffset>
                </wp:positionV>
                <wp:extent cx="3550920" cy="1165860"/>
                <wp:effectExtent l="0" t="0" r="0" b="0"/>
                <wp:wrapNone/>
                <wp:docPr id="1175984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9ADF7" w14:textId="40CC6162" w:rsidR="00306D3B" w:rsidRPr="00306D3B" w:rsidRDefault="00306D3B" w:rsidP="00306D3B">
                            <w:pPr>
                              <w:spacing w:line="24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306D3B">
                              <w:rPr>
                                <w:b/>
                                <w:bCs/>
                              </w:rPr>
                              <w:t>Breathe In, Breathe Out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306D3B">
                              <w:t>Find a quiet space. Breathe slowly in and</w:t>
                            </w:r>
                            <w:r>
                              <w:t xml:space="preserve"> </w:t>
                            </w:r>
                            <w:r w:rsidRPr="00306D3B">
                              <w:t>then out again, focusing on your breath.</w:t>
                            </w:r>
                            <w:r>
                              <w:t xml:space="preserve"> </w:t>
                            </w:r>
                            <w:r w:rsidRPr="00306D3B">
                              <w:t>If a thought pops into your head,</w:t>
                            </w:r>
                            <w:r>
                              <w:t xml:space="preserve"> </w:t>
                            </w:r>
                            <w:r w:rsidRPr="00306D3B">
                              <w:t>breathe it away. Can you do this for one minute?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9F4FFE" id="_x0000_s1035" type="#_x0000_t202" style="position:absolute;left:0;text-align:left;margin-left:120.15pt;margin-top:22.45pt;width:279.6pt;height:91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" filled="f" stroked="f">
                <v:textbox>
                  <w:txbxContent>
                    <w:p w14:paraId="6519ADF7" w14:textId="40CC6162" w:rsidR="00306D3B" w:rsidRPr="00306D3B" w:rsidRDefault="00306D3B" w:rsidP="00306D3B">
                      <w:pPr>
                        <w:spacing w:line="240" w:lineRule="auto"/>
                        <w:jc w:val="left"/>
                        <w:rPr>
                          <w:b/>
                          <w:bCs/>
                        </w:rPr>
                      </w:pPr>
                      <w:r w:rsidRPr="00306D3B">
                        <w:rPr>
                          <w:b/>
                          <w:bCs/>
                        </w:rPr>
                        <w:t>Breathe In, Breathe Out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306D3B">
                        <w:t>Find a quiet space. Breathe slowly in and</w:t>
                      </w:r>
                      <w:r>
                        <w:t xml:space="preserve"> </w:t>
                      </w:r>
                      <w:r w:rsidRPr="00306D3B">
                        <w:t>then out again, focusing on your breath.</w:t>
                      </w:r>
                      <w:r>
                        <w:t xml:space="preserve"> </w:t>
                      </w:r>
                      <w:r w:rsidRPr="00306D3B">
                        <w:t>If a thought pops into your head,</w:t>
                      </w:r>
                      <w:r>
                        <w:t xml:space="preserve"> </w:t>
                      </w:r>
                      <w:r w:rsidRPr="00306D3B">
                        <w:t>breathe it away. Can you do this for one minute?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590B5E" w14:textId="7E68E0AB" w:rsidR="009E4127" w:rsidRPr="009E4127" w:rsidRDefault="00950552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75891C9" wp14:editId="31DA59F0">
                <wp:simplePos x="0" y="0"/>
                <wp:positionH relativeFrom="margin">
                  <wp:align>left</wp:align>
                </wp:positionH>
                <wp:positionV relativeFrom="paragraph">
                  <wp:posOffset>107315</wp:posOffset>
                </wp:positionV>
                <wp:extent cx="1539240" cy="304800"/>
                <wp:effectExtent l="0" t="0" r="0" b="0"/>
                <wp:wrapNone/>
                <wp:docPr id="1128489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C0651" w14:textId="71B44F14" w:rsidR="00950552" w:rsidRPr="00950552" w:rsidRDefault="00465F01" w:rsidP="009505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5891C9" id="_x0000_s1036" type="#_x0000_t202" style="position:absolute;left:0;text-align:left;margin-left:0;margin-top:8.45pt;width:121.2pt;height:24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" filled="f" stroked="f">
                <v:textbox>
                  <w:txbxContent>
                    <w:p w14:paraId="24AC0651" w14:textId="71B44F14" w:rsidR="00950552" w:rsidRPr="00950552" w:rsidRDefault="00465F01" w:rsidP="0095055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15EE9D" w14:textId="35A85777" w:rsidR="009E4127" w:rsidRPr="009E4127" w:rsidRDefault="009E4127" w:rsidP="009E4127"/>
    <w:p w14:paraId="0E6FD23B" w14:textId="3B0A7A09" w:rsidR="009E4127" w:rsidRPr="009E4127" w:rsidRDefault="009E4127" w:rsidP="009E4127"/>
    <w:p w14:paraId="72E0E910" w14:textId="1BF88B1B" w:rsidR="009E4127" w:rsidRPr="009E4127" w:rsidRDefault="00465F01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1E9A9B0" wp14:editId="4EAE82BD">
                <wp:simplePos x="0" y="0"/>
                <wp:positionH relativeFrom="margin">
                  <wp:posOffset>1564005</wp:posOffset>
                </wp:positionH>
                <wp:positionV relativeFrom="paragraph">
                  <wp:posOffset>129540</wp:posOffset>
                </wp:positionV>
                <wp:extent cx="3550920" cy="1127760"/>
                <wp:effectExtent l="0" t="0" r="0" b="0"/>
                <wp:wrapNone/>
                <wp:docPr id="11451877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89E8E" w14:textId="638F6DEF" w:rsidR="00DF7130" w:rsidRPr="000B23B1" w:rsidRDefault="00DF7130" w:rsidP="00DF7130">
                            <w:pPr>
                              <w:spacing w:line="24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DF7130">
                              <w:rPr>
                                <w:b/>
                                <w:bCs/>
                              </w:rPr>
                              <w:t>Balloon Bubble</w:t>
                            </w:r>
                            <w:r w:rsidR="000B23B1">
                              <w:rPr>
                                <w:b/>
                                <w:bCs/>
                              </w:rPr>
                              <w:br/>
                            </w:r>
                            <w:r w:rsidRPr="000B23B1">
                              <w:t>Blow up a balloon and tie a knot at the</w:t>
                            </w:r>
                            <w:r w:rsidR="000B23B1">
                              <w:t xml:space="preserve"> </w:t>
                            </w:r>
                            <w:r w:rsidRPr="000B23B1">
                              <w:t>end. Gently bat the balloon up into the air</w:t>
                            </w:r>
                            <w:r w:rsidR="000B23B1">
                              <w:t xml:space="preserve"> </w:t>
                            </w:r>
                            <w:r w:rsidRPr="000B23B1">
                              <w:t>with your hands. Imagine it’s a bubble you</w:t>
                            </w:r>
                            <w:r w:rsidR="000B23B1">
                              <w:t xml:space="preserve"> </w:t>
                            </w:r>
                            <w:r w:rsidRPr="000B23B1">
                              <w:t>mustn’t burst.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E9A9B0" id="_x0000_s1037" type="#_x0000_t202" style="position:absolute;left:0;text-align:left;margin-left:123.15pt;margin-top:10.2pt;width:279.6pt;height:88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" filled="f" stroked="f">
                <v:textbox>
                  <w:txbxContent>
                    <w:p w14:paraId="05889E8E" w14:textId="638F6DEF" w:rsidR="00DF7130" w:rsidRPr="000B23B1" w:rsidRDefault="00DF7130" w:rsidP="00DF7130">
                      <w:pPr>
                        <w:spacing w:line="240" w:lineRule="auto"/>
                        <w:jc w:val="left"/>
                        <w:rPr>
                          <w:b/>
                          <w:bCs/>
                        </w:rPr>
                      </w:pPr>
                      <w:r w:rsidRPr="00DF7130">
                        <w:rPr>
                          <w:b/>
                          <w:bCs/>
                        </w:rPr>
                        <w:t>Balloon Bubble</w:t>
                      </w:r>
                      <w:r w:rsidR="000B23B1">
                        <w:rPr>
                          <w:b/>
                          <w:bCs/>
                        </w:rPr>
                        <w:br/>
                      </w:r>
                      <w:r w:rsidRPr="000B23B1">
                        <w:t>Blow up a balloon and tie a knot at the</w:t>
                      </w:r>
                      <w:r w:rsidR="000B23B1">
                        <w:t xml:space="preserve"> </w:t>
                      </w:r>
                      <w:r w:rsidRPr="000B23B1">
                        <w:t>end. Gently bat the balloon up into the air</w:t>
                      </w:r>
                      <w:r w:rsidR="000B23B1">
                        <w:t xml:space="preserve"> </w:t>
                      </w:r>
                      <w:r w:rsidRPr="000B23B1">
                        <w:t>with your hands. Imagine it’s a bubble you</w:t>
                      </w:r>
                      <w:r w:rsidR="000B23B1">
                        <w:t xml:space="preserve"> </w:t>
                      </w:r>
                      <w:r w:rsidRPr="000B23B1">
                        <w:t>mustn’t burst.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552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458D233" wp14:editId="09D5C5AA">
                <wp:simplePos x="0" y="0"/>
                <wp:positionH relativeFrom="margin">
                  <wp:posOffset>-15240</wp:posOffset>
                </wp:positionH>
                <wp:positionV relativeFrom="paragraph">
                  <wp:posOffset>260985</wp:posOffset>
                </wp:positionV>
                <wp:extent cx="1539240" cy="304800"/>
                <wp:effectExtent l="0" t="0" r="0" b="0"/>
                <wp:wrapNone/>
                <wp:docPr id="614212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12574" w14:textId="220D010A" w:rsidR="00950552" w:rsidRPr="00950552" w:rsidRDefault="00465F01" w:rsidP="009505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58D233" id="_x0000_s1038" type="#_x0000_t202" style="position:absolute;left:0;text-align:left;margin-left:-1.2pt;margin-top:20.55pt;width:121.2pt;height:2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" filled="f" stroked="f">
                <v:textbox>
                  <w:txbxContent>
                    <w:p w14:paraId="5D812574" w14:textId="220D010A" w:rsidR="00950552" w:rsidRPr="00950552" w:rsidRDefault="00465F01" w:rsidP="0095055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59FD87" w14:textId="2F757DC0" w:rsidR="009E4127" w:rsidRPr="009E4127" w:rsidRDefault="009E4127" w:rsidP="009E4127"/>
    <w:p w14:paraId="4C60017A" w14:textId="28F87389" w:rsidR="009E4127" w:rsidRPr="009E4127" w:rsidRDefault="009E4127" w:rsidP="009E4127"/>
    <w:p w14:paraId="1A259292" w14:textId="5E751FEA" w:rsidR="009E4127" w:rsidRPr="009E4127" w:rsidRDefault="00465F01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DE22F8" wp14:editId="49F7E0EF">
                <wp:simplePos x="0" y="0"/>
                <wp:positionH relativeFrom="margin">
                  <wp:posOffset>1501140</wp:posOffset>
                </wp:positionH>
                <wp:positionV relativeFrom="paragraph">
                  <wp:posOffset>271780</wp:posOffset>
                </wp:positionV>
                <wp:extent cx="3550920" cy="1143000"/>
                <wp:effectExtent l="0" t="0" r="0" b="0"/>
                <wp:wrapNone/>
                <wp:docPr id="1438118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652B4" w14:textId="79DABE52" w:rsidR="000B23B1" w:rsidRPr="000B23B1" w:rsidRDefault="000B23B1" w:rsidP="000B23B1">
                            <w:pPr>
                              <w:spacing w:line="24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0B23B1">
                              <w:rPr>
                                <w:b/>
                                <w:bCs/>
                              </w:rPr>
                              <w:t>Musical Statues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0B23B1">
                              <w:t>Put on some music and dance. When the music</w:t>
                            </w:r>
                            <w:r>
                              <w:t xml:space="preserve"> </w:t>
                            </w:r>
                            <w:r w:rsidRPr="000B23B1">
                              <w:t>stops, close your eyes and put your hands on</w:t>
                            </w:r>
                            <w:r>
                              <w:t xml:space="preserve"> </w:t>
                            </w:r>
                            <w:r w:rsidRPr="000B23B1">
                              <w:t>your tummy. Can you feel your tummy going</w:t>
                            </w:r>
                            <w:r>
                              <w:t xml:space="preserve"> </w:t>
                            </w:r>
                            <w:r w:rsidRPr="000B23B1">
                              <w:t>in and out as you breathe?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DE22F8" id="_x0000_s1039" type="#_x0000_t202" style="position:absolute;left:0;text-align:left;margin-left:118.2pt;margin-top:21.4pt;width:279.6pt;height:90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" filled="f" stroked="f">
                <v:textbox>
                  <w:txbxContent>
                    <w:p w14:paraId="3A3652B4" w14:textId="79DABE52" w:rsidR="000B23B1" w:rsidRPr="000B23B1" w:rsidRDefault="000B23B1" w:rsidP="000B23B1">
                      <w:pPr>
                        <w:spacing w:line="240" w:lineRule="auto"/>
                        <w:jc w:val="left"/>
                        <w:rPr>
                          <w:b/>
                          <w:bCs/>
                        </w:rPr>
                      </w:pPr>
                      <w:r w:rsidRPr="000B23B1">
                        <w:rPr>
                          <w:b/>
                          <w:bCs/>
                        </w:rPr>
                        <w:t>Musical Statues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0B23B1">
                        <w:t>Put on some music and dance. When the music</w:t>
                      </w:r>
                      <w:r>
                        <w:t xml:space="preserve"> </w:t>
                      </w:r>
                      <w:r w:rsidRPr="000B23B1">
                        <w:t xml:space="preserve">stops, close your </w:t>
                      </w:r>
                      <w:proofErr w:type="gramStart"/>
                      <w:r w:rsidRPr="000B23B1">
                        <w:t>eyes</w:t>
                      </w:r>
                      <w:proofErr w:type="gramEnd"/>
                      <w:r w:rsidRPr="000B23B1">
                        <w:t xml:space="preserve"> and put your hands on</w:t>
                      </w:r>
                      <w:r>
                        <w:t xml:space="preserve"> </w:t>
                      </w:r>
                      <w:r w:rsidRPr="000B23B1">
                        <w:t>your tummy. Can you feel your tummy going</w:t>
                      </w:r>
                      <w:r>
                        <w:t xml:space="preserve"> </w:t>
                      </w:r>
                      <w:r w:rsidRPr="000B23B1">
                        <w:t>in and out as you breathe?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749813" w14:textId="5495BEA9" w:rsidR="009E4127" w:rsidRPr="009E4127" w:rsidRDefault="00950552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512FDDA" wp14:editId="26AC6527">
                <wp:simplePos x="0" y="0"/>
                <wp:positionH relativeFrom="margin">
                  <wp:posOffset>22860</wp:posOffset>
                </wp:positionH>
                <wp:positionV relativeFrom="paragraph">
                  <wp:posOffset>50165</wp:posOffset>
                </wp:positionV>
                <wp:extent cx="1539240" cy="304800"/>
                <wp:effectExtent l="0" t="0" r="0" b="0"/>
                <wp:wrapNone/>
                <wp:docPr id="939378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61BF2" w14:textId="23AF4674" w:rsidR="00950552" w:rsidRPr="00950552" w:rsidRDefault="00465F01" w:rsidP="009505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12FDDA" id="_x0000_s1040" type="#_x0000_t202" style="position:absolute;left:0;text-align:left;margin-left:1.8pt;margin-top:3.95pt;width:121.2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" filled="f" stroked="f">
                <v:textbox>
                  <w:txbxContent>
                    <w:p w14:paraId="08F61BF2" w14:textId="23AF4674" w:rsidR="00950552" w:rsidRPr="00950552" w:rsidRDefault="00465F01" w:rsidP="0095055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FACABF" w14:textId="03BA6E32" w:rsidR="009E4127" w:rsidRDefault="009E4127" w:rsidP="009E4127"/>
    <w:p w14:paraId="3540E3EB" w14:textId="205CA7FF" w:rsidR="009E4127" w:rsidRDefault="009E4127" w:rsidP="009E4127"/>
    <w:p w14:paraId="157482BE" w14:textId="1DA5A66D" w:rsidR="00B8626B" w:rsidRPr="009E4127" w:rsidRDefault="00465F01" w:rsidP="009E41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D7B71CA" wp14:editId="0A25B15A">
                <wp:simplePos x="0" y="0"/>
                <wp:positionH relativeFrom="margin">
                  <wp:posOffset>1524000</wp:posOffset>
                </wp:positionH>
                <wp:positionV relativeFrom="paragraph">
                  <wp:posOffset>81915</wp:posOffset>
                </wp:positionV>
                <wp:extent cx="3550920" cy="1546860"/>
                <wp:effectExtent l="0" t="0" r="0" b="0"/>
                <wp:wrapNone/>
                <wp:docPr id="975996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0920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1A3AD" w14:textId="76B647DD" w:rsidR="000B23B1" w:rsidRPr="000B23B1" w:rsidRDefault="000B23B1" w:rsidP="000B23B1">
                            <w:pPr>
                              <w:spacing w:line="240" w:lineRule="auto"/>
                              <w:jc w:val="left"/>
                              <w:rPr>
                                <w:b/>
                                <w:bCs/>
                              </w:rPr>
                            </w:pPr>
                            <w:r w:rsidRPr="000B23B1">
                              <w:rPr>
                                <w:b/>
                                <w:bCs/>
                              </w:rPr>
                              <w:t>Take a pencil for a walk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0B23B1">
                              <w:t>Doodle with your pencil on a piece of paper. Try</w:t>
                            </w:r>
                            <w:r>
                              <w:t xml:space="preserve"> </w:t>
                            </w:r>
                            <w:r w:rsidRPr="000B23B1">
                              <w:t>to use as much space on the page as you can,</w:t>
                            </w:r>
                            <w:r>
                              <w:t xml:space="preserve"> </w:t>
                            </w:r>
                            <w:r w:rsidRPr="000B23B1">
                              <w:t>creating patterns and lines without taking your</w:t>
                            </w:r>
                            <w:r>
                              <w:t xml:space="preserve"> </w:t>
                            </w:r>
                            <w:r w:rsidRPr="000B23B1">
                              <w:t>pencil off the page. When you have finished,</w:t>
                            </w:r>
                            <w:r>
                              <w:t xml:space="preserve"> </w:t>
                            </w:r>
                            <w:r w:rsidRPr="000B23B1">
                              <w:t>colour in the patterns and shapes you</w:t>
                            </w:r>
                            <w:r>
                              <w:t xml:space="preserve"> </w:t>
                            </w:r>
                            <w:r w:rsidRPr="000B23B1">
                              <w:t>have made.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7B71CA" id="_x0000_s1041" type="#_x0000_t202" style="position:absolute;left:0;text-align:left;margin-left:120pt;margin-top:6.45pt;width:279.6pt;height:121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" filled="f" stroked="f">
                <v:textbox>
                  <w:txbxContent>
                    <w:p w14:paraId="6A51A3AD" w14:textId="76B647DD" w:rsidR="000B23B1" w:rsidRPr="000B23B1" w:rsidRDefault="000B23B1" w:rsidP="000B23B1">
                      <w:pPr>
                        <w:spacing w:line="240" w:lineRule="auto"/>
                        <w:jc w:val="left"/>
                        <w:rPr>
                          <w:b/>
                          <w:bCs/>
                        </w:rPr>
                      </w:pPr>
                      <w:r w:rsidRPr="000B23B1">
                        <w:rPr>
                          <w:b/>
                          <w:bCs/>
                        </w:rPr>
                        <w:t>Take a pencil for a walk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0B23B1">
                        <w:t>Doodle with your pencil on a piece of paper. Try</w:t>
                      </w:r>
                      <w:r>
                        <w:t xml:space="preserve"> </w:t>
                      </w:r>
                      <w:r w:rsidRPr="000B23B1">
                        <w:t>to use as much space on the page as you can,</w:t>
                      </w:r>
                      <w:r>
                        <w:t xml:space="preserve"> </w:t>
                      </w:r>
                      <w:r w:rsidRPr="000B23B1">
                        <w:t>creating patterns and lines without taking your</w:t>
                      </w:r>
                      <w:r>
                        <w:t xml:space="preserve"> </w:t>
                      </w:r>
                      <w:r w:rsidRPr="000B23B1">
                        <w:t>pencil off the page. When you have finished,</w:t>
                      </w:r>
                      <w:r>
                        <w:t xml:space="preserve"> </w:t>
                      </w:r>
                      <w:r w:rsidRPr="000B23B1">
                        <w:t>colour in the patterns and shapes you</w:t>
                      </w:r>
                      <w:r>
                        <w:t xml:space="preserve"> </w:t>
                      </w:r>
                      <w:r w:rsidRPr="000B23B1">
                        <w:t>have made.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0552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169DAA9" wp14:editId="48F85F3E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1539240" cy="304800"/>
                <wp:effectExtent l="0" t="0" r="0" b="0"/>
                <wp:wrapNone/>
                <wp:docPr id="2132143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822F4" w14:textId="131CE352" w:rsidR="00950552" w:rsidRPr="00950552" w:rsidRDefault="00465F01" w:rsidP="009505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69DAA9" id="_x0000_s1042" type="#_x0000_t202" style="position:absolute;left:0;text-align:left;margin-left:0;margin-top:19.5pt;width:121.2pt;height:24pt;z-index:2516797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" filled="f" stroked="f">
                <v:textbox>
                  <w:txbxContent>
                    <w:p w14:paraId="35B822F4" w14:textId="131CE352" w:rsidR="00950552" w:rsidRPr="00950552" w:rsidRDefault="00465F01" w:rsidP="0095055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8626B" w:rsidRPr="009E4127" w:rsidSect="00E237DF">
      <w:headerReference w:type="default" r:id="rId8"/>
      <w:footerReference w:type="default" r:id="rId9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3D3DEC" w14:textId="77777777" w:rsidR="00E237DF" w:rsidRDefault="00E237DF" w:rsidP="00DD5720">
      <w:r>
        <w:separator/>
      </w:r>
    </w:p>
  </w:endnote>
  <w:endnote w:type="continuationSeparator" w:id="0">
    <w:p w14:paraId="60333370" w14:textId="77777777" w:rsidR="00E237DF" w:rsidRDefault="00E237DF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D5C01D-48CA-4AC3-AF4B-2DAB4EB4B324}"/>
    <w:embedBold r:id="rId2" w:fontKey="{D4665FDC-1E22-4A9E-93E7-A92545C890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49870ABD-4CC1-4A7D-9634-5AA7A667C9E9}"/>
    <w:embedBold r:id="rId4" w:fontKey="{EF0F68EA-4958-41BD-A7A3-B76C22B4AFEE}"/>
    <w:embedItalic r:id="rId5" w:fontKey="{A61545D9-E288-4FD3-BE48-76075CB976F8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Calibri"/>
    <w:charset w:val="00"/>
    <w:family w:val="auto"/>
    <w:pitch w:val="variable"/>
    <w:sig w:usb0="00000007" w:usb1="00000001" w:usb2="00000000" w:usb3="00000000" w:csb0="00000093" w:csb1="00000000"/>
  </w:font>
  <w:font w:name="Twinkl Sb">
    <w:altName w:val="Arial"/>
    <w:charset w:val="4D"/>
    <w:family w:val="auto"/>
    <w:pitch w:val="variable"/>
    <w:sig w:usb0="00000007" w:usb1="00000001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0646C63-4008-4428-866E-81E8C6F9DF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09162C" w14:textId="77777777" w:rsidR="008C227E" w:rsidRDefault="008C227E" w:rsidP="009E4127">
    <w:pPr>
      <w:pStyle w:val="Header"/>
    </w:pPr>
  </w:p>
  <w:p w14:paraId="76A45692" w14:textId="4BE8BD33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2E865" w14:textId="77777777" w:rsidR="00E237DF" w:rsidRDefault="00E237DF" w:rsidP="00DD5720">
      <w:r>
        <w:separator/>
      </w:r>
    </w:p>
  </w:footnote>
  <w:footnote w:type="continuationSeparator" w:id="0">
    <w:p w14:paraId="2B5B32AA" w14:textId="77777777" w:rsidR="00E237DF" w:rsidRDefault="00E237DF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179038" w14:textId="77777777" w:rsidR="00F32ED1" w:rsidRDefault="00BC1DC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368E42" wp14:editId="14E8D7B0">
          <wp:simplePos x="0" y="0"/>
          <wp:positionH relativeFrom="page">
            <wp:align>right</wp:align>
          </wp:positionH>
          <wp:positionV relativeFrom="page">
            <wp:posOffset>304800</wp:posOffset>
          </wp:positionV>
          <wp:extent cx="7550666" cy="992505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113"/>
                  <a:stretch/>
                </pic:blipFill>
                <pic:spPr bwMode="auto">
                  <a:xfrm>
                    <a:off x="0" y="0"/>
                    <a:ext cx="7550666" cy="9925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0480FE" w14:textId="77777777" w:rsidR="00F32ED1" w:rsidRDefault="00F32E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63"/>
    <w:rsid w:val="00025835"/>
    <w:rsid w:val="0003405A"/>
    <w:rsid w:val="00067C79"/>
    <w:rsid w:val="000B23B1"/>
    <w:rsid w:val="000F227B"/>
    <w:rsid w:val="000F793E"/>
    <w:rsid w:val="00173124"/>
    <w:rsid w:val="00190479"/>
    <w:rsid w:val="001A77E0"/>
    <w:rsid w:val="001B7D7D"/>
    <w:rsid w:val="001E2157"/>
    <w:rsid w:val="00254D95"/>
    <w:rsid w:val="002C1DD9"/>
    <w:rsid w:val="00306D3B"/>
    <w:rsid w:val="003118CF"/>
    <w:rsid w:val="00326698"/>
    <w:rsid w:val="00344899"/>
    <w:rsid w:val="00390382"/>
    <w:rsid w:val="003A6A65"/>
    <w:rsid w:val="003C0267"/>
    <w:rsid w:val="00411653"/>
    <w:rsid w:val="00412284"/>
    <w:rsid w:val="00465F01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06D4F"/>
    <w:rsid w:val="00633A95"/>
    <w:rsid w:val="00690663"/>
    <w:rsid w:val="006D108B"/>
    <w:rsid w:val="00763739"/>
    <w:rsid w:val="00872C5C"/>
    <w:rsid w:val="00874EB6"/>
    <w:rsid w:val="00886FE1"/>
    <w:rsid w:val="008C138D"/>
    <w:rsid w:val="008C227E"/>
    <w:rsid w:val="00950552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731A9"/>
    <w:rsid w:val="00B8626B"/>
    <w:rsid w:val="00BC1DCB"/>
    <w:rsid w:val="00C82B64"/>
    <w:rsid w:val="00CA3011"/>
    <w:rsid w:val="00CC0F47"/>
    <w:rsid w:val="00CE75AA"/>
    <w:rsid w:val="00CF513F"/>
    <w:rsid w:val="00D90104"/>
    <w:rsid w:val="00DD5720"/>
    <w:rsid w:val="00DF7130"/>
    <w:rsid w:val="00E11BFD"/>
    <w:rsid w:val="00E1404D"/>
    <w:rsid w:val="00E1443E"/>
    <w:rsid w:val="00E237DF"/>
    <w:rsid w:val="00E376AA"/>
    <w:rsid w:val="00E62A7F"/>
    <w:rsid w:val="00EB6D1C"/>
    <w:rsid w:val="00ED71A2"/>
    <w:rsid w:val="00F32ED1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D32AA"/>
  <w15:chartTrackingRefBased/>
  <w15:docId w15:val="{AC752A6D-1162-4046-A81A-7C36288B8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rry\Downloads\Activity%20Sheet%20Template%20Portrait%201%20Pag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93C2C-03BC-43A8-8D97-B6EA13B2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 1 Page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Fleming</dc:creator>
  <cp:keywords/>
  <dc:description/>
  <cp:lastModifiedBy>Windows User</cp:lastModifiedBy>
  <cp:revision>2</cp:revision>
  <cp:lastPrinted>2014-02-20T09:55:00Z</cp:lastPrinted>
  <dcterms:created xsi:type="dcterms:W3CDTF">2024-02-09T11:23:00Z</dcterms:created>
  <dcterms:modified xsi:type="dcterms:W3CDTF">2024-02-09T11:23:00Z</dcterms:modified>
</cp:coreProperties>
</file>